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019E3" w14:textId="3034D73E" w:rsidR="00C17626" w:rsidRDefault="00217EF7">
      <w:pPr>
        <w:pStyle w:val="Title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63227C2" wp14:editId="7CFED8F2">
                <wp:simplePos x="0" y="0"/>
                <wp:positionH relativeFrom="column">
                  <wp:posOffset>4260459</wp:posOffset>
                </wp:positionH>
                <wp:positionV relativeFrom="paragraph">
                  <wp:posOffset>21102</wp:posOffset>
                </wp:positionV>
                <wp:extent cx="1856740" cy="704850"/>
                <wp:effectExtent l="19050" t="0" r="276860" b="5715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6740" cy="704850"/>
                        </a:xfrm>
                        <a:prstGeom prst="wedgeEllipseCallout">
                          <a:avLst>
                            <a:gd name="adj1" fmla="val 63599"/>
                            <a:gd name="adj2" fmla="val 54518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CE8E46" w14:textId="397062EC" w:rsidR="00217EF7" w:rsidRPr="00C731AB" w:rsidRDefault="005D3ED8" w:rsidP="00217EF7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</w:pP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All staff members are fantastic!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3227C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9" o:spid="_x0000_s1026" type="#_x0000_t63" style="position:absolute;margin-left:335.45pt;margin-top:1.65pt;width:146.2pt;height:5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" adj="24537,22576" fillcolor="#d6bbed [1301]" strokecolor="#481346 [1604]" strokeweight="1.5pt">
                <v:stroke endcap="round"/>
                <v:textbox>
                  <w:txbxContent>
                    <w:p w14:paraId="15CE8E46" w14:textId="397062EC" w:rsidR="00217EF7" w:rsidRPr="00C731AB" w:rsidRDefault="005D3ED8" w:rsidP="00217EF7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</w:pP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All staff members are fantastic!</w:t>
                      </w:r>
                    </w:p>
                  </w:txbxContent>
                </v:textbox>
              </v:shape>
            </w:pict>
          </mc:Fallback>
        </mc:AlternateContent>
      </w:r>
      <w:r w:rsidR="00937845">
        <w:rPr>
          <w:rFonts w:ascii="Arial" w:hAnsi="Arial" w:cs="Arial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201A71" wp14:editId="609131CA">
                <wp:simplePos x="0" y="0"/>
                <wp:positionH relativeFrom="column">
                  <wp:posOffset>17813</wp:posOffset>
                </wp:positionH>
                <wp:positionV relativeFrom="paragraph">
                  <wp:posOffset>41563</wp:posOffset>
                </wp:positionV>
                <wp:extent cx="3771900" cy="9725891"/>
                <wp:effectExtent l="0" t="0" r="19050" b="2794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9725891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201A93" w14:textId="77777777" w:rsidR="00DB1143" w:rsidRDefault="008E639E" w:rsidP="0093784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Parent</w:t>
                            </w:r>
                            <w:r w:rsidR="00DB1143"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 and </w:t>
                            </w:r>
                          </w:p>
                          <w:p w14:paraId="3A201A94" w14:textId="77777777" w:rsidR="00937845" w:rsidRDefault="00DB1143" w:rsidP="00937845">
                            <w:pPr>
                              <w:jc w:val="center"/>
                              <w:rPr>
                                <w:b/>
                                <w:color w:val="D6BBED" w:themeColor="accent2" w:themeTint="66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Carers</w:t>
                            </w:r>
                            <w:proofErr w:type="spellEnd"/>
                            <w:r w:rsidR="00937845" w:rsidRPr="00495B1E"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Survey Results </w:t>
                            </w:r>
                          </w:p>
                          <w:p w14:paraId="3A201A95" w14:textId="77777777" w:rsidR="00937845" w:rsidRDefault="00937845" w:rsidP="00937845">
                            <w:pPr>
                              <w:jc w:val="center"/>
                              <w:rPr>
                                <w:b/>
                                <w:color w:val="D6BBED" w:themeColor="accent2" w:themeTint="66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A201A96" w14:textId="53B75231" w:rsidR="00937845" w:rsidRPr="00D91A9C" w:rsidRDefault="00EF2AB8" w:rsidP="0093784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="005D3ED8"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21-2022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201A71" id="Rounded Rectangle 1" o:spid="_x0000_s1027" style="position:absolute;margin-left:1.4pt;margin-top:3.25pt;width:297pt;height:765.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" fillcolor="#752eb0 [2405]" strokecolor="#481346 [1604]" strokeweight="1.5pt">
                <v:stroke endcap="round"/>
                <v:textbox>
                  <w:txbxContent>
                    <w:p w14:paraId="3A201A93" w14:textId="77777777" w:rsidR="00DB1143" w:rsidRDefault="008E639E" w:rsidP="00937845">
                      <w:pPr>
                        <w:jc w:val="center"/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Parent</w:t>
                      </w:r>
                      <w:r w:rsidR="00DB1143"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 and </w:t>
                      </w:r>
                    </w:p>
                    <w:p w14:paraId="3A201A94" w14:textId="77777777" w:rsidR="00937845" w:rsidRDefault="00DB1143" w:rsidP="00937845">
                      <w:pPr>
                        <w:jc w:val="center"/>
                        <w:rPr>
                          <w:b/>
                          <w:color w:val="D6BBED" w:themeColor="accent2" w:themeTint="66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Carers</w:t>
                      </w:r>
                      <w:proofErr w:type="spellEnd"/>
                      <w:r w:rsidR="00937845" w:rsidRPr="00495B1E"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Survey Results </w:t>
                      </w:r>
                    </w:p>
                    <w:p w14:paraId="3A201A95" w14:textId="77777777" w:rsidR="00937845" w:rsidRDefault="00937845" w:rsidP="00937845">
                      <w:pPr>
                        <w:jc w:val="center"/>
                        <w:rPr>
                          <w:b/>
                          <w:color w:val="D6BBED" w:themeColor="accent2" w:themeTint="66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A201A96" w14:textId="53B75231" w:rsidR="00937845" w:rsidRPr="00D91A9C" w:rsidRDefault="00EF2AB8" w:rsidP="00937845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20</w:t>
                      </w:r>
                      <w:r w:rsidR="005D3ED8"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21-2022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A2019E4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5" w14:textId="77777777" w:rsidR="00C17626" w:rsidRDefault="002F27DF">
      <w:pPr>
        <w:pStyle w:val="Title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79744" behindDoc="0" locked="0" layoutInCell="1" allowOverlap="1" wp14:anchorId="3A201A73" wp14:editId="4EFC331B">
            <wp:simplePos x="0" y="0"/>
            <wp:positionH relativeFrom="column">
              <wp:posOffset>4186213</wp:posOffset>
            </wp:positionH>
            <wp:positionV relativeFrom="paragraph">
              <wp:posOffset>175260</wp:posOffset>
            </wp:positionV>
            <wp:extent cx="2277303" cy="1509823"/>
            <wp:effectExtent l="0" t="0" r="8890" b="0"/>
            <wp:wrapNone/>
            <wp:docPr id="2" name="Picture 2" descr="H:\Photos\Website Photos\pic 2_files (1)\pic 2_files\7fddccdeb9b88709f4abef840ffe88ab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hotos\Website Photos\pic 2_files (1)\pic 2_files\7fddccdeb9b88709f4abef840ffe88ab_h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303" cy="150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019E6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7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8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9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A" w14:textId="5D701B95" w:rsidR="00C17626" w:rsidRDefault="00C731AB">
      <w:pPr>
        <w:pStyle w:val="Title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5572AE" wp14:editId="555E2E46">
                <wp:simplePos x="0" y="0"/>
                <wp:positionH relativeFrom="margin">
                  <wp:posOffset>4333875</wp:posOffset>
                </wp:positionH>
                <wp:positionV relativeFrom="paragraph">
                  <wp:posOffset>109220</wp:posOffset>
                </wp:positionV>
                <wp:extent cx="2000250" cy="971550"/>
                <wp:effectExtent l="19050" t="19050" r="38100" b="457200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71550"/>
                        </a:xfrm>
                        <a:prstGeom prst="wedgeEllipseCallout">
                          <a:avLst>
                            <a:gd name="adj1" fmla="val 29961"/>
                            <a:gd name="adj2" fmla="val 93276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93D372" w14:textId="58E394B0" w:rsidR="001B260C" w:rsidRPr="00C731AB" w:rsidRDefault="00222B76" w:rsidP="001B260C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</w:pP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My child has made amazing progress throughout!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572AE" id="Speech Bubble: Oval 7" o:spid="_x0000_s1028" type="#_x0000_t63" style="position:absolute;margin-left:341.25pt;margin-top:8.6pt;width:157.5pt;height:76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" adj="17272,30948" fillcolor="#d6bbed [1301]" strokecolor="#481346 [1604]" strokeweight="1.5pt">
                <v:stroke endcap="round"/>
                <v:textbox>
                  <w:txbxContent>
                    <w:p w14:paraId="2893D372" w14:textId="58E394B0" w:rsidR="001B260C" w:rsidRPr="00C731AB" w:rsidRDefault="00222B76" w:rsidP="001B260C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</w:pP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My child has made amazing progress throughout!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2019EB" w14:textId="0B01C1AF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C" w14:textId="7758A7F3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D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EE" w14:textId="77777777" w:rsidR="00C17626" w:rsidRDefault="007D36F2" w:rsidP="00682E4C">
      <w:pPr>
        <w:pStyle w:val="Title"/>
        <w:tabs>
          <w:tab w:val="left" w:pos="8155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75648" behindDoc="0" locked="0" layoutInCell="1" allowOverlap="1" wp14:anchorId="3A201A75" wp14:editId="3A201A76">
            <wp:simplePos x="0" y="0"/>
            <wp:positionH relativeFrom="column">
              <wp:posOffset>3891280</wp:posOffset>
            </wp:positionH>
            <wp:positionV relativeFrom="paragraph">
              <wp:posOffset>187457</wp:posOffset>
            </wp:positionV>
            <wp:extent cx="2847340" cy="11811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A 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34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E4C">
        <w:rPr>
          <w:rFonts w:ascii="Arial" w:hAnsi="Arial" w:cs="Arial"/>
          <w:sz w:val="44"/>
          <w:szCs w:val="44"/>
        </w:rPr>
        <w:tab/>
      </w:r>
    </w:p>
    <w:p w14:paraId="3A2019EF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0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1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2" w14:textId="3E6BCD11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3" w14:textId="48A6D460" w:rsidR="00C17626" w:rsidRDefault="00C731AB">
      <w:pPr>
        <w:pStyle w:val="Title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145514" wp14:editId="4BA239E3">
                <wp:simplePos x="0" y="0"/>
                <wp:positionH relativeFrom="margin">
                  <wp:posOffset>4314825</wp:posOffset>
                </wp:positionH>
                <wp:positionV relativeFrom="paragraph">
                  <wp:posOffset>69850</wp:posOffset>
                </wp:positionV>
                <wp:extent cx="2133600" cy="990600"/>
                <wp:effectExtent l="19050" t="19050" r="38100" b="419100"/>
                <wp:wrapNone/>
                <wp:docPr id="5" name="Speech Bubble: 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990600"/>
                        </a:xfrm>
                        <a:prstGeom prst="wedgeEllipseCallout">
                          <a:avLst>
                            <a:gd name="adj1" fmla="val -41940"/>
                            <a:gd name="adj2" fmla="val 88775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3BBE16" w14:textId="6E07C360" w:rsidR="001B260C" w:rsidRPr="00C731AB" w:rsidRDefault="001B260C" w:rsidP="001B260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n-GB"/>
                              </w:rPr>
                            </w:pP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Such a lovely school, my son enjoys coming every</w:t>
                            </w:r>
                            <w:r w:rsidR="009240B8"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day</w:t>
                            </w:r>
                            <w:r w:rsidRPr="00C731AB">
                              <w:rPr>
                                <w:b/>
                                <w:bCs/>
                                <w:color w:val="000000" w:themeColor="text1"/>
                                <w:lang w:val="en-GB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45514" id="Speech Bubble: Oval 5" o:spid="_x0000_s1029" type="#_x0000_t63" style="position:absolute;margin-left:339.75pt;margin-top:5.5pt;width:168pt;height:7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" adj="1741,29975" fillcolor="#d6bbed [1301]" strokecolor="#481346 [1604]" strokeweight="1.5pt">
                <v:stroke endcap="round"/>
                <v:textbox>
                  <w:txbxContent>
                    <w:p w14:paraId="593BBE16" w14:textId="6E07C360" w:rsidR="001B260C" w:rsidRPr="00C731AB" w:rsidRDefault="001B260C" w:rsidP="001B260C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lang w:val="en-GB"/>
                        </w:rPr>
                      </w:pP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Such a lovely school, my son enjoys coming every</w:t>
                      </w:r>
                      <w:r w:rsidR="009240B8"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day</w:t>
                      </w:r>
                      <w:r w:rsidRPr="00C731AB">
                        <w:rPr>
                          <w:b/>
                          <w:bCs/>
                          <w:color w:val="000000" w:themeColor="text1"/>
                          <w:lang w:val="en-GB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2019F4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5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6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7" w14:textId="77777777" w:rsidR="00C17626" w:rsidRDefault="007D36F2">
      <w:pPr>
        <w:pStyle w:val="Title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80768" behindDoc="0" locked="0" layoutInCell="1" allowOverlap="1" wp14:anchorId="3A201A77" wp14:editId="1D8622CA">
            <wp:simplePos x="0" y="0"/>
            <wp:positionH relativeFrom="column">
              <wp:posOffset>4290500</wp:posOffset>
            </wp:positionH>
            <wp:positionV relativeFrom="paragraph">
              <wp:posOffset>333131</wp:posOffset>
            </wp:positionV>
            <wp:extent cx="2065020" cy="1369060"/>
            <wp:effectExtent l="0" t="0" r="0" b="2540"/>
            <wp:wrapNone/>
            <wp:docPr id="3" name="Picture 3" descr="H:\Photos\Website Photos\pic 2_files (1)\pic 2_files\ad11371479fd9e629ec444f92b41ef54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Photos\Website Photos\pic 2_files (1)\pic 2_files\ad11371479fd9e629ec444f92b41ef54_h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019F8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9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A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3A2019FB" w14:textId="77777777" w:rsidR="007D36F2" w:rsidRDefault="007D36F2" w:rsidP="007D36F2"/>
    <w:p w14:paraId="3A2019FC" w14:textId="77777777" w:rsidR="007D36F2" w:rsidRPr="007D36F2" w:rsidRDefault="007D36F2" w:rsidP="007D36F2"/>
    <w:p w14:paraId="3A2019FD" w14:textId="77777777" w:rsidR="00DB1143" w:rsidRDefault="00DB1143">
      <w:pPr>
        <w:pStyle w:val="Title"/>
        <w:rPr>
          <w:rFonts w:ascii="Calibri" w:hAnsi="Calibri" w:cs="Arial"/>
          <w:b/>
          <w:caps w:val="0"/>
          <w:color w:val="auto"/>
          <w:sz w:val="28"/>
          <w:szCs w:val="44"/>
        </w:rPr>
      </w:pPr>
    </w:p>
    <w:p w14:paraId="3A2019FE" w14:textId="243EAC9C" w:rsidR="00106FF1" w:rsidRDefault="005F1E5D" w:rsidP="00DB1143">
      <w:pPr>
        <w:pStyle w:val="Title"/>
        <w:jc w:val="center"/>
        <w:rPr>
          <w:rFonts w:ascii="Calibri" w:hAnsi="Calibri" w:cs="Arial"/>
          <w:b/>
          <w:caps w:val="0"/>
          <w:color w:val="auto"/>
          <w:sz w:val="28"/>
          <w:szCs w:val="44"/>
        </w:rPr>
      </w:pPr>
      <w:r>
        <w:rPr>
          <w:rFonts w:ascii="Calibri" w:hAnsi="Calibri" w:cs="Arial"/>
          <w:b/>
          <w:caps w:val="0"/>
          <w:color w:val="auto"/>
          <w:sz w:val="28"/>
          <w:szCs w:val="44"/>
        </w:rPr>
        <w:lastRenderedPageBreak/>
        <w:t xml:space="preserve">Parent survey </w:t>
      </w:r>
      <w:r w:rsidR="00DB1143" w:rsidRPr="00DB1143">
        <w:rPr>
          <w:rFonts w:ascii="Calibri" w:hAnsi="Calibri" w:cs="Arial"/>
          <w:b/>
          <w:caps w:val="0"/>
          <w:color w:val="auto"/>
          <w:sz w:val="28"/>
          <w:szCs w:val="44"/>
        </w:rPr>
        <w:t>results</w:t>
      </w:r>
      <w:r w:rsidR="002167E3">
        <w:rPr>
          <w:rFonts w:ascii="Calibri" w:hAnsi="Calibri" w:cs="Arial"/>
          <w:b/>
          <w:caps w:val="0"/>
          <w:color w:val="auto"/>
          <w:sz w:val="28"/>
          <w:szCs w:val="44"/>
        </w:rPr>
        <w:t xml:space="preserve"> </w:t>
      </w:r>
      <w:r w:rsidR="00B339CC">
        <w:rPr>
          <w:rFonts w:ascii="Calibri" w:hAnsi="Calibri" w:cs="Arial"/>
          <w:b/>
          <w:caps w:val="0"/>
          <w:color w:val="auto"/>
          <w:sz w:val="28"/>
          <w:szCs w:val="44"/>
        </w:rPr>
        <w:t>–</w:t>
      </w:r>
      <w:r w:rsidR="002167E3">
        <w:rPr>
          <w:rFonts w:ascii="Calibri" w:hAnsi="Calibri" w:cs="Arial"/>
          <w:b/>
          <w:caps w:val="0"/>
          <w:color w:val="auto"/>
          <w:sz w:val="28"/>
          <w:szCs w:val="44"/>
        </w:rPr>
        <w:t xml:space="preserve"> </w:t>
      </w:r>
      <w:r w:rsidR="00EF2AB8">
        <w:rPr>
          <w:rFonts w:ascii="Calibri" w:hAnsi="Calibri" w:cs="Arial"/>
          <w:b/>
          <w:caps w:val="0"/>
          <w:color w:val="auto"/>
          <w:sz w:val="28"/>
          <w:szCs w:val="44"/>
        </w:rPr>
        <w:t>20</w:t>
      </w:r>
      <w:r w:rsidR="00E4426A">
        <w:rPr>
          <w:rFonts w:ascii="Calibri" w:hAnsi="Calibri" w:cs="Arial"/>
          <w:b/>
          <w:caps w:val="0"/>
          <w:color w:val="auto"/>
          <w:sz w:val="28"/>
          <w:szCs w:val="44"/>
        </w:rPr>
        <w:t>21-2022</w:t>
      </w:r>
    </w:p>
    <w:p w14:paraId="3A2019FF" w14:textId="77777777" w:rsidR="00DB1143" w:rsidRPr="00DB1143" w:rsidRDefault="00DB1143" w:rsidP="00DB1143">
      <w:pPr>
        <w:shd w:val="clear" w:color="auto" w:fill="D6BBED" w:themeFill="accent2" w:themeFillTint="66"/>
        <w:spacing w:before="0" w:after="0"/>
        <w:jc w:val="both"/>
        <w:rPr>
          <w:rFonts w:ascii="Calibri" w:hAnsi="Calibri" w:cs="Arial"/>
          <w:b/>
        </w:rPr>
      </w:pPr>
      <w:r w:rsidRPr="00DB1143">
        <w:rPr>
          <w:rFonts w:ascii="Calibri" w:hAnsi="Calibri" w:cs="Arial"/>
          <w:b/>
        </w:rPr>
        <w:t>Introduction</w:t>
      </w:r>
    </w:p>
    <w:p w14:paraId="3A201A00" w14:textId="77777777" w:rsidR="00937845" w:rsidRPr="00DB1143" w:rsidRDefault="005A077F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Each year we seek the views of the </w:t>
      </w:r>
      <w:r w:rsidR="008E639E" w:rsidRPr="00DB1143">
        <w:rPr>
          <w:rFonts w:ascii="Calibri" w:hAnsi="Calibri" w:cs="Arial"/>
        </w:rPr>
        <w:t xml:space="preserve">parents and </w:t>
      </w:r>
      <w:proofErr w:type="spellStart"/>
      <w:r w:rsidR="008E639E" w:rsidRPr="00DB1143">
        <w:rPr>
          <w:rFonts w:ascii="Calibri" w:hAnsi="Calibri" w:cs="Arial"/>
        </w:rPr>
        <w:t>carers</w:t>
      </w:r>
      <w:proofErr w:type="spellEnd"/>
      <w:r w:rsidRPr="00DB1143">
        <w:rPr>
          <w:rFonts w:ascii="Calibri" w:hAnsi="Calibri" w:cs="Arial"/>
        </w:rPr>
        <w:t xml:space="preserve"> at </w:t>
      </w:r>
      <w:proofErr w:type="spellStart"/>
      <w:r w:rsidR="00682E4C" w:rsidRPr="00DB1143">
        <w:rPr>
          <w:rFonts w:ascii="Calibri" w:hAnsi="Calibri" w:cs="Arial"/>
        </w:rPr>
        <w:t>Kingswood</w:t>
      </w:r>
      <w:proofErr w:type="spellEnd"/>
      <w:r w:rsidRPr="00DB1143">
        <w:rPr>
          <w:rFonts w:ascii="Calibri" w:hAnsi="Calibri" w:cs="Arial"/>
        </w:rPr>
        <w:t xml:space="preserve"> Primary Academy about various aspects of </w:t>
      </w:r>
      <w:r w:rsidR="008E639E" w:rsidRPr="00DB1143">
        <w:rPr>
          <w:rFonts w:ascii="Calibri" w:hAnsi="Calibri" w:cs="Arial"/>
        </w:rPr>
        <w:t>our work</w:t>
      </w:r>
      <w:r w:rsidRPr="00DB1143">
        <w:rPr>
          <w:rFonts w:ascii="Calibri" w:hAnsi="Calibri" w:cs="Arial"/>
        </w:rPr>
        <w:t xml:space="preserve">.  </w:t>
      </w:r>
    </w:p>
    <w:p w14:paraId="3A201A01" w14:textId="77777777" w:rsidR="005A077F" w:rsidRPr="00DB1143" w:rsidRDefault="003A2F77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The outcomes below are the </w:t>
      </w:r>
      <w:r w:rsidR="008E639E" w:rsidRPr="00DB1143">
        <w:rPr>
          <w:rFonts w:ascii="Calibri" w:hAnsi="Calibri" w:cs="Arial"/>
        </w:rPr>
        <w:t xml:space="preserve">parents and </w:t>
      </w:r>
      <w:proofErr w:type="spellStart"/>
      <w:r w:rsidR="008E639E" w:rsidRPr="00DB1143">
        <w:rPr>
          <w:rFonts w:ascii="Calibri" w:hAnsi="Calibri" w:cs="Arial"/>
        </w:rPr>
        <w:t>carers</w:t>
      </w:r>
      <w:proofErr w:type="spellEnd"/>
      <w:r w:rsidRPr="00DB1143">
        <w:rPr>
          <w:rFonts w:ascii="Calibri" w:hAnsi="Calibri" w:cs="Arial"/>
        </w:rPr>
        <w:t xml:space="preserve"> perceptions of the different questions asked.   </w:t>
      </w:r>
      <w:r w:rsidR="005A077F" w:rsidRPr="00DB1143">
        <w:rPr>
          <w:rFonts w:ascii="Calibri" w:hAnsi="Calibri" w:cs="Arial"/>
        </w:rPr>
        <w:t xml:space="preserve">This helps us to better understand the work of our academy, what we do well and the areas we need to improve from </w:t>
      </w:r>
      <w:r w:rsidR="00937845" w:rsidRPr="00DB1143">
        <w:rPr>
          <w:rFonts w:ascii="Calibri" w:hAnsi="Calibri" w:cs="Arial"/>
        </w:rPr>
        <w:t xml:space="preserve">the perspective of the </w:t>
      </w:r>
      <w:r w:rsidR="008E639E" w:rsidRPr="00DB1143">
        <w:rPr>
          <w:rFonts w:ascii="Calibri" w:hAnsi="Calibri" w:cs="Arial"/>
        </w:rPr>
        <w:t>parents</w:t>
      </w:r>
      <w:r w:rsidR="00937845" w:rsidRPr="00DB1143">
        <w:rPr>
          <w:rFonts w:ascii="Calibri" w:hAnsi="Calibri" w:cs="Arial"/>
        </w:rPr>
        <w:t xml:space="preserve">.  </w:t>
      </w:r>
    </w:p>
    <w:p w14:paraId="3A201A02" w14:textId="77777777" w:rsidR="00937845" w:rsidRPr="00DB1143" w:rsidRDefault="005A077F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This information is used in conjunction with the </w:t>
      </w:r>
      <w:r w:rsidR="008E639E" w:rsidRPr="00DB1143">
        <w:rPr>
          <w:rFonts w:ascii="Calibri" w:hAnsi="Calibri" w:cs="Arial"/>
        </w:rPr>
        <w:t>Pupil Attitude Survey</w:t>
      </w:r>
      <w:r w:rsidRPr="00DB1143">
        <w:rPr>
          <w:rFonts w:ascii="Calibri" w:hAnsi="Calibri" w:cs="Arial"/>
        </w:rPr>
        <w:t xml:space="preserve"> and internal monitoring and evaluation that the leadership of the academy </w:t>
      </w:r>
      <w:r w:rsidR="00DB1143" w:rsidRPr="00DB1143">
        <w:rPr>
          <w:rFonts w:ascii="Calibri" w:hAnsi="Calibri" w:cs="Arial"/>
        </w:rPr>
        <w:t>undertakes</w:t>
      </w:r>
      <w:r w:rsidRPr="00DB1143">
        <w:rPr>
          <w:rFonts w:ascii="Calibri" w:hAnsi="Calibri" w:cs="Arial"/>
        </w:rPr>
        <w:t xml:space="preserve">. </w:t>
      </w:r>
      <w:r w:rsidR="00C17626" w:rsidRPr="00DB1143">
        <w:rPr>
          <w:rFonts w:ascii="Calibri" w:hAnsi="Calibri" w:cs="Arial"/>
        </w:rPr>
        <w:t xml:space="preserve">  </w:t>
      </w:r>
    </w:p>
    <w:p w14:paraId="3A201A03" w14:textId="77777777" w:rsidR="00937845" w:rsidRDefault="00C17626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We will ensure that the outcomes with required improvement are used to shape updates to the academy development plan so that we can do things better from the </w:t>
      </w:r>
      <w:r w:rsidR="008E639E" w:rsidRPr="00DB1143">
        <w:rPr>
          <w:rFonts w:ascii="Calibri" w:hAnsi="Calibri" w:cs="Arial"/>
        </w:rPr>
        <w:t xml:space="preserve">parents and </w:t>
      </w:r>
      <w:proofErr w:type="spellStart"/>
      <w:r w:rsidR="008E639E" w:rsidRPr="00DB1143">
        <w:rPr>
          <w:rFonts w:ascii="Calibri" w:hAnsi="Calibri" w:cs="Arial"/>
        </w:rPr>
        <w:t>carers</w:t>
      </w:r>
      <w:proofErr w:type="spellEnd"/>
      <w:r w:rsidRPr="00DB1143">
        <w:rPr>
          <w:rFonts w:ascii="Calibri" w:hAnsi="Calibri" w:cs="Arial"/>
        </w:rPr>
        <w:t xml:space="preserve"> perspective.</w:t>
      </w:r>
    </w:p>
    <w:p w14:paraId="3A201A04" w14:textId="77777777" w:rsidR="00945462" w:rsidRPr="00DB1143" w:rsidRDefault="00945462" w:rsidP="00B339CC">
      <w:pPr>
        <w:rPr>
          <w:rFonts w:ascii="Calibri" w:hAnsi="Calibri" w:cs="Arial"/>
        </w:rPr>
      </w:pPr>
    </w:p>
    <w:p w14:paraId="3A201A05" w14:textId="77777777" w:rsidR="00DB1143" w:rsidRPr="00DB1143" w:rsidRDefault="00DB1143" w:rsidP="00DB1143">
      <w:pPr>
        <w:shd w:val="clear" w:color="auto" w:fill="D6BBED" w:themeFill="accent2" w:themeFillTint="66"/>
        <w:spacing w:before="0" w:after="0"/>
        <w:rPr>
          <w:rFonts w:ascii="Calibri" w:hAnsi="Calibri" w:cs="Arial"/>
          <w:b/>
        </w:rPr>
      </w:pPr>
      <w:r w:rsidRPr="00DB1143">
        <w:rPr>
          <w:rFonts w:ascii="Calibri" w:hAnsi="Calibri" w:cs="Arial"/>
          <w:b/>
        </w:rPr>
        <w:t>Over</w:t>
      </w:r>
      <w:r>
        <w:rPr>
          <w:rFonts w:ascii="Calibri" w:hAnsi="Calibri" w:cs="Arial"/>
          <w:b/>
        </w:rPr>
        <w:t>all</w:t>
      </w:r>
      <w:r w:rsidRPr="00DB1143">
        <w:rPr>
          <w:rFonts w:ascii="Calibri" w:hAnsi="Calibri" w:cs="Arial"/>
          <w:b/>
        </w:rPr>
        <w:t xml:space="preserve"> outcomes</w:t>
      </w:r>
    </w:p>
    <w:p w14:paraId="3A201A06" w14:textId="77777777" w:rsidR="005A077F" w:rsidRDefault="005A077F" w:rsidP="005F1E5D">
      <w:pPr>
        <w:spacing w:before="0" w:after="0"/>
        <w:rPr>
          <w:rFonts w:ascii="Calibri" w:hAnsi="Calibri" w:cs="Arial"/>
        </w:rPr>
      </w:pPr>
    </w:p>
    <w:p w14:paraId="3A201A07" w14:textId="77777777" w:rsidR="005F1E5D" w:rsidRPr="00DB1143" w:rsidRDefault="005F1E5D" w:rsidP="005F1E5D">
      <w:pPr>
        <w:spacing w:before="0" w:after="0"/>
        <w:rPr>
          <w:rFonts w:ascii="Calibri" w:hAnsi="Calibri" w:cs="Arial"/>
        </w:rPr>
      </w:pPr>
    </w:p>
    <w:tbl>
      <w:tblPr>
        <w:tblStyle w:val="TableGrid"/>
        <w:tblW w:w="9275" w:type="dxa"/>
        <w:jc w:val="center"/>
        <w:tblLook w:val="04A0" w:firstRow="1" w:lastRow="0" w:firstColumn="1" w:lastColumn="0" w:noHBand="0" w:noVBand="1"/>
      </w:tblPr>
      <w:tblGrid>
        <w:gridCol w:w="703"/>
        <w:gridCol w:w="7164"/>
        <w:gridCol w:w="1408"/>
      </w:tblGrid>
      <w:tr w:rsidR="00E4426A" w:rsidRPr="00DB1143" w14:paraId="3A201A0C" w14:textId="77777777" w:rsidTr="00E4426A">
        <w:trPr>
          <w:trHeight w:val="340"/>
          <w:jc w:val="center"/>
        </w:trPr>
        <w:tc>
          <w:tcPr>
            <w:tcW w:w="703" w:type="dxa"/>
            <w:shd w:val="clear" w:color="auto" w:fill="E8CDE7" w:themeFill="text2" w:themeFillTint="33"/>
            <w:vAlign w:val="center"/>
          </w:tcPr>
          <w:p w14:paraId="3A201A08" w14:textId="77777777" w:rsidR="00E4426A" w:rsidRPr="00D91A9C" w:rsidRDefault="00E4426A" w:rsidP="00EF2AB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No.</w:t>
            </w:r>
          </w:p>
        </w:tc>
        <w:tc>
          <w:tcPr>
            <w:tcW w:w="7164" w:type="dxa"/>
            <w:shd w:val="clear" w:color="auto" w:fill="E8CDE7" w:themeFill="text2" w:themeFillTint="33"/>
            <w:vAlign w:val="center"/>
          </w:tcPr>
          <w:p w14:paraId="3A201A09" w14:textId="77777777" w:rsidR="00E4426A" w:rsidRPr="00D91A9C" w:rsidRDefault="00E4426A" w:rsidP="00EF2AB8">
            <w:pPr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Questions</w:t>
            </w:r>
          </w:p>
        </w:tc>
        <w:tc>
          <w:tcPr>
            <w:tcW w:w="1408" w:type="dxa"/>
            <w:shd w:val="clear" w:color="auto" w:fill="E8CDE7" w:themeFill="text2" w:themeFillTint="33"/>
            <w:vAlign w:val="center"/>
          </w:tcPr>
          <w:p w14:paraId="3A201A0A" w14:textId="1BB97717" w:rsidR="00E4426A" w:rsidRDefault="00E4426A" w:rsidP="00EF2AB8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Oct 21</w:t>
            </w:r>
          </w:p>
        </w:tc>
      </w:tr>
      <w:tr w:rsidR="00235ED5" w:rsidRPr="00DB1143" w14:paraId="3A201A11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0D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164" w:type="dxa"/>
            <w:vAlign w:val="center"/>
          </w:tcPr>
          <w:p w14:paraId="3A201A0E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feels safe at this school.</w:t>
            </w:r>
          </w:p>
        </w:tc>
        <w:tc>
          <w:tcPr>
            <w:tcW w:w="1408" w:type="dxa"/>
            <w:vAlign w:val="center"/>
          </w:tcPr>
          <w:p w14:paraId="3A201A0F" w14:textId="781F0862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16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12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164" w:type="dxa"/>
            <w:vAlign w:val="center"/>
          </w:tcPr>
          <w:p w14:paraId="3A201A13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is making good progress at this school.</w:t>
            </w:r>
          </w:p>
        </w:tc>
        <w:tc>
          <w:tcPr>
            <w:tcW w:w="1408" w:type="dxa"/>
            <w:vAlign w:val="center"/>
          </w:tcPr>
          <w:p w14:paraId="3A201A14" w14:textId="59919BEC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1B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17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164" w:type="dxa"/>
            <w:vAlign w:val="center"/>
          </w:tcPr>
          <w:p w14:paraId="3A201A18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enjoys the creative curriculum and is motivated by it.</w:t>
            </w:r>
          </w:p>
        </w:tc>
        <w:tc>
          <w:tcPr>
            <w:tcW w:w="1408" w:type="dxa"/>
            <w:vAlign w:val="center"/>
          </w:tcPr>
          <w:p w14:paraId="3A201A19" w14:textId="4217A48B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20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1C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164" w:type="dxa"/>
            <w:vAlign w:val="center"/>
          </w:tcPr>
          <w:p w14:paraId="3A201A1D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meets my child’s particular needs.</w:t>
            </w:r>
          </w:p>
        </w:tc>
        <w:tc>
          <w:tcPr>
            <w:tcW w:w="1408" w:type="dxa"/>
            <w:vAlign w:val="center"/>
          </w:tcPr>
          <w:p w14:paraId="3A201A1E" w14:textId="20105359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99%</w:t>
            </w:r>
          </w:p>
        </w:tc>
      </w:tr>
      <w:tr w:rsidR="00235ED5" w:rsidRPr="00DB1143" w14:paraId="3A201A25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21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164" w:type="dxa"/>
            <w:vAlign w:val="center"/>
          </w:tcPr>
          <w:p w14:paraId="3A201A22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ensures my child is well looked after.</w:t>
            </w:r>
          </w:p>
        </w:tc>
        <w:tc>
          <w:tcPr>
            <w:tcW w:w="1408" w:type="dxa"/>
            <w:vAlign w:val="center"/>
          </w:tcPr>
          <w:p w14:paraId="3A201A23" w14:textId="2D5A318F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2A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26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164" w:type="dxa"/>
            <w:vAlign w:val="center"/>
          </w:tcPr>
          <w:p w14:paraId="3A201A27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is taught well at this school.</w:t>
            </w:r>
          </w:p>
        </w:tc>
        <w:tc>
          <w:tcPr>
            <w:tcW w:w="1408" w:type="dxa"/>
            <w:vAlign w:val="center"/>
          </w:tcPr>
          <w:p w14:paraId="3A201A28" w14:textId="782C0593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2F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2B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164" w:type="dxa"/>
            <w:vAlign w:val="center"/>
          </w:tcPr>
          <w:p w14:paraId="3A201A2C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helps my child to develop skills in communication, reading, writing and mathematics.</w:t>
            </w:r>
          </w:p>
        </w:tc>
        <w:tc>
          <w:tcPr>
            <w:tcW w:w="1408" w:type="dxa"/>
            <w:vAlign w:val="center"/>
          </w:tcPr>
          <w:p w14:paraId="3A201A2D" w14:textId="4BDED54F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34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30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7164" w:type="dxa"/>
            <w:vAlign w:val="center"/>
          </w:tcPr>
          <w:p w14:paraId="3A201A31" w14:textId="77777777" w:rsidR="00235ED5" w:rsidRPr="006E3D39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 xml:space="preserve">There is a good standard of </w:t>
            </w:r>
            <w:proofErr w:type="spellStart"/>
            <w:r w:rsidRPr="006E3D39">
              <w:rPr>
                <w:rFonts w:ascii="Calibri" w:hAnsi="Calibri" w:cs="Tahoma"/>
                <w:sz w:val="22"/>
                <w:szCs w:val="22"/>
              </w:rPr>
              <w:t>behaviour</w:t>
            </w:r>
            <w:proofErr w:type="spellEnd"/>
            <w:r w:rsidRPr="006E3D39">
              <w:rPr>
                <w:rFonts w:ascii="Calibri" w:hAnsi="Calibri" w:cs="Tahoma"/>
                <w:sz w:val="22"/>
                <w:szCs w:val="22"/>
              </w:rPr>
              <w:t xml:space="preserve"> at this school.</w:t>
            </w:r>
          </w:p>
        </w:tc>
        <w:tc>
          <w:tcPr>
            <w:tcW w:w="1408" w:type="dxa"/>
            <w:vAlign w:val="center"/>
          </w:tcPr>
          <w:p w14:paraId="3A201A32" w14:textId="3EAA09BF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39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35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7164" w:type="dxa"/>
            <w:vAlign w:val="center"/>
          </w:tcPr>
          <w:p w14:paraId="3A201A36" w14:textId="77777777" w:rsidR="00235ED5" w:rsidRPr="006E3D39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 xml:space="preserve">This school deals with any cases of bullying effectively. </w:t>
            </w:r>
            <w:r w:rsidRPr="006E3D39">
              <w:rPr>
                <w:rFonts w:ascii="Calibri" w:hAnsi="Calibri" w:cs="Tahoma"/>
              </w:rPr>
              <w:t xml:space="preserve">(Bullying includes persistent name-calling, cyber, </w:t>
            </w:r>
            <w:proofErr w:type="gramStart"/>
            <w:r w:rsidRPr="006E3D39">
              <w:rPr>
                <w:rFonts w:ascii="Calibri" w:hAnsi="Calibri" w:cs="Tahoma"/>
              </w:rPr>
              <w:t>racist</w:t>
            </w:r>
            <w:proofErr w:type="gramEnd"/>
            <w:r w:rsidRPr="006E3D39">
              <w:rPr>
                <w:rFonts w:ascii="Calibri" w:hAnsi="Calibri" w:cs="Tahoma"/>
              </w:rPr>
              <w:t xml:space="preserve"> and homophobic bullying).</w:t>
            </w:r>
          </w:p>
        </w:tc>
        <w:tc>
          <w:tcPr>
            <w:tcW w:w="1408" w:type="dxa"/>
            <w:vAlign w:val="center"/>
          </w:tcPr>
          <w:p w14:paraId="3A201A37" w14:textId="1C44BA42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3E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3A" w14:textId="77777777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10</w:t>
            </w:r>
          </w:p>
        </w:tc>
        <w:tc>
          <w:tcPr>
            <w:tcW w:w="7164" w:type="dxa"/>
            <w:vAlign w:val="center"/>
          </w:tcPr>
          <w:p w14:paraId="3A201A3B" w14:textId="3EE7F857" w:rsidR="00235ED5" w:rsidRPr="006E3D39" w:rsidRDefault="00235ED5" w:rsidP="00235ED5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The school regularly provides opportunities for learning at home.</w:t>
            </w:r>
          </w:p>
        </w:tc>
        <w:tc>
          <w:tcPr>
            <w:tcW w:w="1408" w:type="dxa"/>
            <w:vAlign w:val="center"/>
          </w:tcPr>
          <w:p w14:paraId="3A201A3C" w14:textId="13AA2F99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97%</w:t>
            </w:r>
          </w:p>
        </w:tc>
      </w:tr>
      <w:tr w:rsidR="00235ED5" w:rsidRPr="00DB1143" w14:paraId="64586E60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7F7C32D0" w14:textId="4020C273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11</w:t>
            </w:r>
          </w:p>
        </w:tc>
        <w:tc>
          <w:tcPr>
            <w:tcW w:w="7164" w:type="dxa"/>
            <w:vAlign w:val="center"/>
          </w:tcPr>
          <w:p w14:paraId="5AB6462E" w14:textId="2145D594" w:rsidR="00235ED5" w:rsidRPr="006E3D39" w:rsidRDefault="00235ED5" w:rsidP="00235ED5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>This school responds well to my concerns and is approachable.</w:t>
            </w:r>
          </w:p>
        </w:tc>
        <w:tc>
          <w:tcPr>
            <w:tcW w:w="1408" w:type="dxa"/>
            <w:vAlign w:val="center"/>
          </w:tcPr>
          <w:p w14:paraId="1DAF2CDA" w14:textId="02F0CE36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43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3F" w14:textId="43D0899F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12</w:t>
            </w:r>
          </w:p>
        </w:tc>
        <w:tc>
          <w:tcPr>
            <w:tcW w:w="7164" w:type="dxa"/>
            <w:vAlign w:val="center"/>
          </w:tcPr>
          <w:p w14:paraId="3A201A40" w14:textId="77777777" w:rsidR="00235ED5" w:rsidRPr="006E3D39" w:rsidRDefault="00235ED5" w:rsidP="00235ED5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>This school keeps me well informed and communicates with me effectively (e.g. newsletters, text service, curriculum newsletters, website)</w:t>
            </w:r>
          </w:p>
        </w:tc>
        <w:tc>
          <w:tcPr>
            <w:tcW w:w="1408" w:type="dxa"/>
            <w:vAlign w:val="center"/>
          </w:tcPr>
          <w:p w14:paraId="3A201A41" w14:textId="6B23A7FC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48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44" w14:textId="323C7C6B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13</w:t>
            </w:r>
          </w:p>
        </w:tc>
        <w:tc>
          <w:tcPr>
            <w:tcW w:w="7164" w:type="dxa"/>
            <w:vAlign w:val="center"/>
          </w:tcPr>
          <w:p w14:paraId="3A201A45" w14:textId="642EFFCA" w:rsidR="00235ED5" w:rsidRPr="005F1E5D" w:rsidRDefault="00235ED5" w:rsidP="00235ED5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I know how well my child is doing at school (Through parent evenings, end of year reports, informal talks with teachers)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1408" w:type="dxa"/>
            <w:vAlign w:val="center"/>
          </w:tcPr>
          <w:p w14:paraId="3A201A46" w14:textId="51F05B7F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4D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49" w14:textId="557DDEAD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14</w:t>
            </w:r>
          </w:p>
        </w:tc>
        <w:tc>
          <w:tcPr>
            <w:tcW w:w="7164" w:type="dxa"/>
            <w:vAlign w:val="center"/>
          </w:tcPr>
          <w:p w14:paraId="3A201A4A" w14:textId="77777777" w:rsidR="00235ED5" w:rsidRPr="005F1E5D" w:rsidRDefault="00235ED5" w:rsidP="00235ED5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communicates how important it is for the children to have good attendance.  I am well informed about my child’s attendance.</w:t>
            </w:r>
          </w:p>
        </w:tc>
        <w:tc>
          <w:tcPr>
            <w:tcW w:w="1408" w:type="dxa"/>
            <w:vAlign w:val="center"/>
          </w:tcPr>
          <w:p w14:paraId="3A201A4B" w14:textId="0CF2E5BD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  <w:tr w:rsidR="00235ED5" w:rsidRPr="00DB1143" w14:paraId="3A201A52" w14:textId="77777777" w:rsidTr="00235ED5">
        <w:trPr>
          <w:trHeight w:val="567"/>
          <w:jc w:val="center"/>
        </w:trPr>
        <w:tc>
          <w:tcPr>
            <w:tcW w:w="703" w:type="dxa"/>
            <w:vAlign w:val="center"/>
          </w:tcPr>
          <w:p w14:paraId="3A201A4E" w14:textId="015B37C4" w:rsidR="00235ED5" w:rsidRPr="00C731AB" w:rsidRDefault="00235ED5" w:rsidP="00235E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31AB">
              <w:rPr>
                <w:rFonts w:ascii="Calibri" w:hAnsi="Calibri" w:cs="Tahoma"/>
                <w:sz w:val="22"/>
                <w:szCs w:val="22"/>
              </w:rPr>
              <w:t>15</w:t>
            </w:r>
          </w:p>
        </w:tc>
        <w:tc>
          <w:tcPr>
            <w:tcW w:w="7164" w:type="dxa"/>
            <w:vAlign w:val="center"/>
          </w:tcPr>
          <w:p w14:paraId="3A201A4F" w14:textId="77777777" w:rsidR="00235ED5" w:rsidRPr="005F1E5D" w:rsidRDefault="00235ED5" w:rsidP="00235ED5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 xml:space="preserve">I would recommend this school to another parent. </w:t>
            </w:r>
          </w:p>
        </w:tc>
        <w:tc>
          <w:tcPr>
            <w:tcW w:w="1408" w:type="dxa"/>
            <w:vAlign w:val="center"/>
          </w:tcPr>
          <w:p w14:paraId="3A201A50" w14:textId="5D644BE4" w:rsidR="00235ED5" w:rsidRPr="00235ED5" w:rsidRDefault="00235ED5" w:rsidP="00235E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5ED5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</w:tr>
    </w:tbl>
    <w:p w14:paraId="3A201A53" w14:textId="77777777" w:rsidR="00524B20" w:rsidRPr="00DB1143" w:rsidRDefault="00524B20" w:rsidP="005A077F">
      <w:pPr>
        <w:spacing w:after="0"/>
        <w:rPr>
          <w:rFonts w:ascii="Calibri" w:hAnsi="Calibri" w:cs="Arial"/>
          <w:sz w:val="4"/>
          <w:szCs w:val="4"/>
        </w:rPr>
      </w:pPr>
    </w:p>
    <w:p w14:paraId="3A201A54" w14:textId="652112EB" w:rsidR="007D36F2" w:rsidRPr="007A1A8D" w:rsidRDefault="00945462" w:rsidP="00E4426A">
      <w:pPr>
        <w:spacing w:before="0" w:after="0"/>
        <w:ind w:left="7920" w:firstLine="720"/>
        <w:rPr>
          <w:rFonts w:ascii="Calibri" w:hAnsi="Calibri"/>
          <w:sz w:val="18"/>
        </w:rPr>
      </w:pPr>
      <w:r w:rsidRPr="007A1A8D">
        <w:rPr>
          <w:rFonts w:ascii="Calibri" w:hAnsi="Calibri"/>
          <w:sz w:val="18"/>
        </w:rPr>
        <w:t>(</w:t>
      </w:r>
      <w:r w:rsidR="00235ED5">
        <w:rPr>
          <w:rFonts w:ascii="Calibri" w:hAnsi="Calibri"/>
          <w:sz w:val="18"/>
        </w:rPr>
        <w:t xml:space="preserve">80 </w:t>
      </w:r>
      <w:r w:rsidRPr="007A1A8D">
        <w:rPr>
          <w:rFonts w:ascii="Calibri" w:hAnsi="Calibri"/>
          <w:sz w:val="18"/>
        </w:rPr>
        <w:t>responses)</w:t>
      </w:r>
      <w:r w:rsidR="00EF2AB8">
        <w:rPr>
          <w:rFonts w:ascii="Calibri" w:hAnsi="Calibri"/>
          <w:sz w:val="18"/>
        </w:rPr>
        <w:t xml:space="preserve"> </w:t>
      </w:r>
    </w:p>
    <w:p w14:paraId="3A201A55" w14:textId="77777777" w:rsidR="00945462" w:rsidRDefault="00945462" w:rsidP="007D36F2">
      <w:pPr>
        <w:spacing w:before="0" w:after="0"/>
        <w:rPr>
          <w:rFonts w:ascii="Calibri" w:hAnsi="Calibri"/>
          <w:b/>
        </w:rPr>
      </w:pPr>
    </w:p>
    <w:p w14:paraId="3A201A56" w14:textId="77777777" w:rsidR="00945462" w:rsidRDefault="00945462" w:rsidP="007D36F2">
      <w:pPr>
        <w:spacing w:before="0" w:after="0"/>
        <w:rPr>
          <w:rFonts w:ascii="Calibri" w:hAnsi="Calibri"/>
          <w:b/>
        </w:rPr>
      </w:pPr>
    </w:p>
    <w:p w14:paraId="3A201A57" w14:textId="77777777" w:rsidR="00EF2AB8" w:rsidRDefault="00EF2AB8" w:rsidP="007D36F2">
      <w:pPr>
        <w:spacing w:before="0" w:after="0"/>
        <w:rPr>
          <w:rFonts w:ascii="Calibri" w:hAnsi="Calibri"/>
          <w:b/>
        </w:rPr>
      </w:pPr>
    </w:p>
    <w:p w14:paraId="3A201A58" w14:textId="77777777" w:rsidR="00EF2AB8" w:rsidRDefault="00EF2AB8" w:rsidP="007D36F2">
      <w:pPr>
        <w:spacing w:before="0" w:after="0"/>
        <w:rPr>
          <w:rFonts w:ascii="Calibri" w:hAnsi="Calibri"/>
          <w:b/>
        </w:rPr>
      </w:pPr>
    </w:p>
    <w:p w14:paraId="3A201A59" w14:textId="77777777" w:rsidR="00945462" w:rsidRDefault="00945462" w:rsidP="007D36F2">
      <w:pPr>
        <w:spacing w:before="0" w:after="0"/>
        <w:rPr>
          <w:rFonts w:ascii="Calibri" w:hAnsi="Calibri"/>
          <w:b/>
        </w:rPr>
      </w:pPr>
    </w:p>
    <w:p w14:paraId="3A201A5A" w14:textId="77777777" w:rsidR="007D36F2" w:rsidRDefault="007D36F2" w:rsidP="007D36F2">
      <w:pPr>
        <w:spacing w:before="0" w:after="0"/>
        <w:rPr>
          <w:rFonts w:ascii="Calibri" w:hAnsi="Calibri"/>
          <w:b/>
        </w:rPr>
      </w:pPr>
    </w:p>
    <w:p w14:paraId="3A201A5B" w14:textId="77777777" w:rsidR="0054208C" w:rsidRDefault="005F1E5D" w:rsidP="005F1E5D">
      <w:pPr>
        <w:shd w:val="clear" w:color="auto" w:fill="D6BBED" w:themeFill="accent2" w:themeFillTint="66"/>
        <w:spacing w:before="0" w:after="0"/>
        <w:rPr>
          <w:rFonts w:ascii="Calibri" w:hAnsi="Calibri"/>
          <w:b/>
        </w:rPr>
      </w:pPr>
      <w:r w:rsidRPr="005F1E5D">
        <w:rPr>
          <w:rFonts w:ascii="Calibri" w:hAnsi="Calibri"/>
          <w:b/>
        </w:rPr>
        <w:t>What are we doing to improve?</w:t>
      </w:r>
    </w:p>
    <w:p w14:paraId="3A201A5C" w14:textId="77777777" w:rsidR="002F27DF" w:rsidRDefault="002F27DF" w:rsidP="002F27DF">
      <w:pPr>
        <w:spacing w:before="0" w:after="0"/>
        <w:rPr>
          <w:rFonts w:ascii="Calibri" w:hAnsi="Calibri"/>
          <w:b/>
        </w:rPr>
      </w:pPr>
    </w:p>
    <w:p w14:paraId="3A201A5E" w14:textId="77777777" w:rsidR="00B339CC" w:rsidRPr="002F27DF" w:rsidRDefault="00B339CC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Support for pupils with specific needs</w:t>
      </w:r>
    </w:p>
    <w:p w14:paraId="3A201A5F" w14:textId="77777777" w:rsid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 xml:space="preserve">NSPCC Safer Internet workshops for parents, </w:t>
      </w:r>
      <w:proofErr w:type="spellStart"/>
      <w:proofErr w:type="gramStart"/>
      <w:r w:rsidRPr="002F27DF">
        <w:rPr>
          <w:rFonts w:ascii="Calibri" w:hAnsi="Calibri"/>
          <w:sz w:val="22"/>
        </w:rPr>
        <w:t>carers</w:t>
      </w:r>
      <w:proofErr w:type="spellEnd"/>
      <w:proofErr w:type="gramEnd"/>
      <w:r w:rsidRPr="002F27DF">
        <w:rPr>
          <w:rFonts w:ascii="Calibri" w:hAnsi="Calibri"/>
          <w:sz w:val="22"/>
        </w:rPr>
        <w:t xml:space="preserve"> and pupils</w:t>
      </w:r>
    </w:p>
    <w:p w14:paraId="3A201A60" w14:textId="77777777" w:rsidR="00673A96" w:rsidRPr="002F27DF" w:rsidRDefault="00673A96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Celebrating diversity</w:t>
      </w:r>
    </w:p>
    <w:p w14:paraId="3A201A61" w14:textId="77777777" w:rsidR="00673A96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673A96">
        <w:rPr>
          <w:rFonts w:ascii="Calibri" w:hAnsi="Calibri"/>
          <w:sz w:val="22"/>
        </w:rPr>
        <w:t xml:space="preserve">Parental engagement </w:t>
      </w:r>
      <w:r w:rsidR="00B339CC">
        <w:rPr>
          <w:rFonts w:ascii="Calibri" w:hAnsi="Calibri"/>
          <w:sz w:val="22"/>
        </w:rPr>
        <w:t>activities</w:t>
      </w:r>
    </w:p>
    <w:p w14:paraId="3A201A62" w14:textId="77777777" w:rsidR="002F27DF" w:rsidRP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>Updated website</w:t>
      </w:r>
    </w:p>
    <w:p w14:paraId="3A201A63" w14:textId="77777777" w:rsidR="002F27DF" w:rsidRP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>Increased use of Twitter</w:t>
      </w:r>
    </w:p>
    <w:p w14:paraId="3A201A64" w14:textId="77777777" w:rsid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>Texts to parents</w:t>
      </w:r>
    </w:p>
    <w:p w14:paraId="3A201A66" w14:textId="77777777" w:rsidR="00936ACC" w:rsidRDefault="00936ACC" w:rsidP="002F27DF">
      <w:pPr>
        <w:spacing w:before="0" w:after="0"/>
        <w:rPr>
          <w:rFonts w:ascii="Calibri" w:hAnsi="Calibri"/>
          <w:sz w:val="22"/>
        </w:rPr>
      </w:pPr>
    </w:p>
    <w:p w14:paraId="3A201A67" w14:textId="77777777" w:rsidR="002F27DF" w:rsidRPr="002F27DF" w:rsidRDefault="002F27DF" w:rsidP="002F27DF">
      <w:pPr>
        <w:shd w:val="clear" w:color="auto" w:fill="D6BBED" w:themeFill="accent2" w:themeFillTint="66"/>
        <w:spacing w:before="0" w:after="0"/>
        <w:rPr>
          <w:rFonts w:ascii="Calibri" w:hAnsi="Calibri"/>
          <w:b/>
          <w:sz w:val="22"/>
        </w:rPr>
      </w:pPr>
      <w:r w:rsidRPr="002F27DF">
        <w:rPr>
          <w:rFonts w:ascii="Calibri" w:hAnsi="Calibri"/>
          <w:b/>
          <w:sz w:val="22"/>
        </w:rPr>
        <w:t>Further improvements planned:</w:t>
      </w:r>
    </w:p>
    <w:p w14:paraId="3A201A68" w14:textId="77777777" w:rsidR="002F27DF" w:rsidRDefault="002F27DF" w:rsidP="002F27DF">
      <w:pPr>
        <w:spacing w:before="0" w:after="0"/>
        <w:rPr>
          <w:rFonts w:ascii="Calibri" w:hAnsi="Calibri"/>
          <w:sz w:val="22"/>
        </w:rPr>
      </w:pPr>
    </w:p>
    <w:p w14:paraId="3A201A69" w14:textId="77777777" w:rsidR="00936ACC" w:rsidRDefault="002167E3" w:rsidP="002167E3">
      <w:pPr>
        <w:pStyle w:val="ListParagraph"/>
        <w:numPr>
          <w:ilvl w:val="0"/>
          <w:numId w:val="7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Curriculum development</w:t>
      </w:r>
    </w:p>
    <w:p w14:paraId="3A201A6A" w14:textId="77777777" w:rsidR="002167E3" w:rsidRDefault="00673A96" w:rsidP="002167E3">
      <w:pPr>
        <w:pStyle w:val="ListParagraph"/>
        <w:numPr>
          <w:ilvl w:val="0"/>
          <w:numId w:val="7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Teacher development activities</w:t>
      </w:r>
    </w:p>
    <w:p w14:paraId="3A201A6B" w14:textId="77777777" w:rsidR="00D340E5" w:rsidRDefault="00D340E5" w:rsidP="00936ACC">
      <w:pPr>
        <w:spacing w:before="0" w:after="0"/>
        <w:jc w:val="center"/>
        <w:rPr>
          <w:rFonts w:ascii="Calibri" w:hAnsi="Calibri"/>
          <w:b/>
          <w:sz w:val="28"/>
        </w:rPr>
      </w:pPr>
    </w:p>
    <w:p w14:paraId="3A201A6C" w14:textId="77777777" w:rsidR="00936ACC" w:rsidRDefault="00936ACC" w:rsidP="00936ACC">
      <w:pPr>
        <w:spacing w:before="0" w:after="0"/>
        <w:jc w:val="center"/>
        <w:rPr>
          <w:rFonts w:ascii="Calibri" w:hAnsi="Calibri"/>
          <w:b/>
          <w:sz w:val="28"/>
        </w:rPr>
      </w:pPr>
      <w:r w:rsidRPr="00936ACC">
        <w:rPr>
          <w:rFonts w:ascii="Calibri" w:hAnsi="Calibri"/>
          <w:b/>
          <w:sz w:val="28"/>
        </w:rPr>
        <w:t>As always, we appreciate your views and welcome visits to the academy at any time if you have a concern or worry that you wish to share.</w:t>
      </w:r>
    </w:p>
    <w:p w14:paraId="3A201A6D" w14:textId="1F2141E1" w:rsidR="00936ACC" w:rsidRDefault="00C731AB">
      <w:pPr>
        <w:rPr>
          <w:rFonts w:ascii="Calibri" w:hAnsi="Calibri"/>
          <w:b/>
          <w:sz w:val="28"/>
        </w:rPr>
      </w:pP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63D0F0" wp14:editId="609E8198">
                <wp:simplePos x="0" y="0"/>
                <wp:positionH relativeFrom="column">
                  <wp:posOffset>419100</wp:posOffset>
                </wp:positionH>
                <wp:positionV relativeFrom="paragraph">
                  <wp:posOffset>4123055</wp:posOffset>
                </wp:positionV>
                <wp:extent cx="2028825" cy="1504950"/>
                <wp:effectExtent l="19050" t="19050" r="847725" b="38100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504950"/>
                        </a:xfrm>
                        <a:prstGeom prst="wedgeEllipseCallout">
                          <a:avLst>
                            <a:gd name="adj1" fmla="val 90007"/>
                            <a:gd name="adj2" fmla="val 31128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0E25A" w14:textId="3F597470" w:rsidR="00863CBF" w:rsidRPr="00C731AB" w:rsidRDefault="00863CBF" w:rsidP="00863CB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</w:pP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 xml:space="preserve">My </w:t>
                            </w:r>
                            <w:r w:rsidR="00513273"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 xml:space="preserve">daughter runs to school each </w:t>
                            </w:r>
                            <w:r w:rsidR="00B25E4E"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morning,</w:t>
                            </w:r>
                            <w:r w:rsidR="00513273"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 xml:space="preserve"> and this tells me </w:t>
                            </w:r>
                            <w:r w:rsidR="00B25E4E"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how happy she is at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3D0F0" id="Speech Bubble: Oval 8" o:spid="_x0000_s1030" type="#_x0000_t63" style="position:absolute;margin-left:33pt;margin-top:324.65pt;width:159.75pt;height:11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" adj="30242,17524" fillcolor="#d6bbed [1301]" strokecolor="#481346 [1604]" strokeweight="1.5pt">
                <v:stroke endcap="round"/>
                <v:textbox>
                  <w:txbxContent>
                    <w:p w14:paraId="4800E25A" w14:textId="3F597470" w:rsidR="00863CBF" w:rsidRPr="00C731AB" w:rsidRDefault="00863CBF" w:rsidP="00863CB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</w:pP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 xml:space="preserve">My </w:t>
                      </w:r>
                      <w:r w:rsidR="00513273"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 xml:space="preserve">daughter runs to school each </w:t>
                      </w:r>
                      <w:r w:rsidR="00B25E4E"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morning,</w:t>
                      </w:r>
                      <w:r w:rsidR="00513273"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 xml:space="preserve"> and this tells me </w:t>
                      </w:r>
                      <w:r w:rsidR="00B25E4E"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how happy she is at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B74EF5" wp14:editId="770139A2">
                <wp:simplePos x="0" y="0"/>
                <wp:positionH relativeFrom="margin">
                  <wp:posOffset>4162425</wp:posOffset>
                </wp:positionH>
                <wp:positionV relativeFrom="paragraph">
                  <wp:posOffset>4123055</wp:posOffset>
                </wp:positionV>
                <wp:extent cx="2028825" cy="1533525"/>
                <wp:effectExtent l="685800" t="19050" r="47625" b="47625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533525"/>
                        </a:xfrm>
                        <a:prstGeom prst="wedgeEllipseCallout">
                          <a:avLst>
                            <a:gd name="adj1" fmla="val -83232"/>
                            <a:gd name="adj2" fmla="val -38818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5C5D3" w14:textId="514E9220" w:rsidR="00B25E4E" w:rsidRPr="00C731AB" w:rsidRDefault="00F906AF" w:rsidP="00B25E4E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</w:pP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I am happy with my child’s progress and have every confidence in the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74EF5" id="Speech Bubble: Oval 13" o:spid="_x0000_s1031" type="#_x0000_t63" style="position:absolute;margin-left:327.75pt;margin-top:324.65pt;width:159.75pt;height:120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" adj="-7178,2415" fillcolor="#d6bbed [1301]" strokecolor="#481346 [1604]" strokeweight="1.5pt">
                <v:stroke endcap="round"/>
                <v:textbox>
                  <w:txbxContent>
                    <w:p w14:paraId="4DB5C5D3" w14:textId="514E9220" w:rsidR="00B25E4E" w:rsidRPr="00C731AB" w:rsidRDefault="00F906AF" w:rsidP="00B25E4E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</w:pP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I am happy with my child’s progress and have every confidence in the school.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746368B" wp14:editId="79570027">
                <wp:simplePos x="0" y="0"/>
                <wp:positionH relativeFrom="column">
                  <wp:posOffset>4733925</wp:posOffset>
                </wp:positionH>
                <wp:positionV relativeFrom="paragraph">
                  <wp:posOffset>2513330</wp:posOffset>
                </wp:positionV>
                <wp:extent cx="1856740" cy="1000125"/>
                <wp:effectExtent l="800100" t="685800" r="29210" b="47625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6740" cy="1000125"/>
                        </a:xfrm>
                        <a:prstGeom prst="wedgeEllipseCallout">
                          <a:avLst>
                            <a:gd name="adj1" fmla="val -92865"/>
                            <a:gd name="adj2" fmla="val -116331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FACB4" w14:textId="6FF1CAB3" w:rsidR="007307C4" w:rsidRPr="00C731AB" w:rsidRDefault="008F2972" w:rsidP="007307C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n-GB"/>
                              </w:rPr>
                            </w:pP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 xml:space="preserve">Great, </w:t>
                            </w:r>
                            <w:r w:rsidR="00C731AB"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friendly,</w:t>
                            </w: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 xml:space="preserve"> and kind staff – all of them</w:t>
                            </w:r>
                            <w:r w:rsidRPr="00C731AB">
                              <w:rPr>
                                <w:b/>
                                <w:bCs/>
                                <w:color w:val="000000" w:themeColor="text1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6368B" id="Speech Bubble: Oval 15" o:spid="_x0000_s1032" type="#_x0000_t63" style="position:absolute;margin-left:372.75pt;margin-top:197.9pt;width:146.2pt;height:78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" adj="-9259,-14327" fillcolor="#d6bbed [1301]" strokecolor="#481346 [1604]" strokeweight="1.5pt">
                <v:stroke endcap="round"/>
                <v:textbox>
                  <w:txbxContent>
                    <w:p w14:paraId="122FACB4" w14:textId="6FF1CAB3" w:rsidR="007307C4" w:rsidRPr="00C731AB" w:rsidRDefault="008F2972" w:rsidP="007307C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lang w:val="en-GB"/>
                        </w:rPr>
                      </w:pP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 xml:space="preserve">Great, </w:t>
                      </w:r>
                      <w:r w:rsidR="00C731AB"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friendly,</w:t>
                      </w: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 xml:space="preserve"> and kind staff – all of them</w:t>
                      </w:r>
                      <w:r w:rsidRPr="00C731AB">
                        <w:rPr>
                          <w:b/>
                          <w:bCs/>
                          <w:color w:val="000000" w:themeColor="text1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AF5F6F" wp14:editId="59E92788">
                <wp:simplePos x="0" y="0"/>
                <wp:positionH relativeFrom="column">
                  <wp:posOffset>28575</wp:posOffset>
                </wp:positionH>
                <wp:positionV relativeFrom="paragraph">
                  <wp:posOffset>2475230</wp:posOffset>
                </wp:positionV>
                <wp:extent cx="2343150" cy="923925"/>
                <wp:effectExtent l="0" t="647700" r="685800" b="28575"/>
                <wp:wrapNone/>
                <wp:docPr id="14" name="Speech Bubble: 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923925"/>
                        </a:xfrm>
                        <a:prstGeom prst="wedgeEllipseCallout">
                          <a:avLst>
                            <a:gd name="adj1" fmla="val 78206"/>
                            <a:gd name="adj2" fmla="val -119250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3AB42C" w14:textId="3B65DF0C" w:rsidR="007307C4" w:rsidRPr="00C731AB" w:rsidRDefault="007307C4" w:rsidP="007307C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n-GB"/>
                              </w:rPr>
                            </w:pPr>
                            <w:r w:rsidRPr="00C731A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lang w:val="en-GB"/>
                              </w:rPr>
                              <w:t>The school feels so safe – I wouldn’t send my kids anywhere else</w:t>
                            </w:r>
                            <w:r w:rsidRPr="00C731AB">
                              <w:rPr>
                                <w:b/>
                                <w:bCs/>
                                <w:color w:val="000000" w:themeColor="text1"/>
                                <w:lang w:val="en-GB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F5F6F" id="Speech Bubble: Oval 14" o:spid="_x0000_s1033" type="#_x0000_t63" style="position:absolute;margin-left:2.25pt;margin-top:194.9pt;width:184.5pt;height:72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" adj="27692,-14958" fillcolor="#d6bbed [1301]" strokecolor="#481346 [1604]" strokeweight="1.5pt">
                <v:stroke endcap="round"/>
                <v:textbox>
                  <w:txbxContent>
                    <w:p w14:paraId="243AB42C" w14:textId="3B65DF0C" w:rsidR="007307C4" w:rsidRPr="00C731AB" w:rsidRDefault="007307C4" w:rsidP="007307C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lang w:val="en-GB"/>
                        </w:rPr>
                      </w:pPr>
                      <w:r w:rsidRPr="00C731AB">
                        <w:rPr>
                          <w:b/>
                          <w:bCs/>
                          <w:i/>
                          <w:iCs/>
                          <w:color w:val="000000" w:themeColor="text1"/>
                          <w:lang w:val="en-GB"/>
                        </w:rPr>
                        <w:t>The school feels so safe – I wouldn’t send my kids anywhere else</w:t>
                      </w:r>
                      <w:r w:rsidRPr="00C731AB">
                        <w:rPr>
                          <w:b/>
                          <w:bCs/>
                          <w:color w:val="000000" w:themeColor="text1"/>
                          <w:lang w:val="en-GB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5888" behindDoc="0" locked="0" layoutInCell="1" allowOverlap="1" wp14:anchorId="3A201A79" wp14:editId="3A201A7A">
            <wp:simplePos x="0" y="0"/>
            <wp:positionH relativeFrom="column">
              <wp:posOffset>2583815</wp:posOffset>
            </wp:positionH>
            <wp:positionV relativeFrom="paragraph">
              <wp:posOffset>2518410</wp:posOffset>
            </wp:positionV>
            <wp:extent cx="1800225" cy="1200150"/>
            <wp:effectExtent l="38100" t="38100" r="47625" b="38100"/>
            <wp:wrapNone/>
            <wp:docPr id="12" name="Picture 12" descr="H:\Photos\Website Photos\pic 2_files (1)\pic 2_files\d56c566f6d2b109ee0c62540737c2bb9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Photos\Website Photos\pic 2_files (1)\pic 2_files\d56c566f6d2b109ee0c62540737c2bb9_h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001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9984" behindDoc="0" locked="0" layoutInCell="1" allowOverlap="1" wp14:anchorId="3A201A7B" wp14:editId="3A201A7C">
            <wp:simplePos x="0" y="0"/>
            <wp:positionH relativeFrom="column">
              <wp:posOffset>4613407</wp:posOffset>
            </wp:positionH>
            <wp:positionV relativeFrom="paragraph">
              <wp:posOffset>702585</wp:posOffset>
            </wp:positionV>
            <wp:extent cx="1805049" cy="1210818"/>
            <wp:effectExtent l="38100" t="38100" r="43180" b="46990"/>
            <wp:wrapNone/>
            <wp:docPr id="24" name="Picture 24" descr="H:\Photos\Website Photos\pic 2_files (1)\pic 2_files\fee67e46dedfbc263bd9f1aaa4b5c893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Photos\Website Photos\pic 2_files (1)\pic 2_files\fee67e46dedfbc263bd9f1aaa4b5c893_h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49" cy="121081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ACC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4864" behindDoc="0" locked="0" layoutInCell="1" allowOverlap="1" wp14:anchorId="3A201A7D" wp14:editId="3A201A7E">
            <wp:simplePos x="0" y="0"/>
            <wp:positionH relativeFrom="column">
              <wp:posOffset>514350</wp:posOffset>
            </wp:positionH>
            <wp:positionV relativeFrom="paragraph">
              <wp:posOffset>727710</wp:posOffset>
            </wp:positionV>
            <wp:extent cx="1771650" cy="1181100"/>
            <wp:effectExtent l="38100" t="38100" r="38100" b="38100"/>
            <wp:wrapNone/>
            <wp:docPr id="11" name="Picture 11" descr="H:\Photos\Website Photos\pic 2_files (1)\pic 2_files\a0f8ec4a20086ff498ca3a548985e612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Photos\Website Photos\pic 2_files (1)\pic 2_files\a0f8ec4a20086ff498ca3a548985e612_h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811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ACC">
        <w:rPr>
          <w:rFonts w:ascii="Calibri" w:hAnsi="Calibri"/>
          <w:b/>
          <w:sz w:val="28"/>
        </w:rPr>
        <w:br w:type="page"/>
      </w:r>
    </w:p>
    <w:p w14:paraId="3A201A6E" w14:textId="77777777" w:rsidR="00936ACC" w:rsidRDefault="00D340E5" w:rsidP="00936ACC">
      <w:pPr>
        <w:spacing w:before="0" w:after="0"/>
        <w:jc w:val="center"/>
        <w:rPr>
          <w:rFonts w:ascii="Calibri" w:hAnsi="Calibri"/>
          <w:b/>
          <w:sz w:val="28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A201A7F" wp14:editId="3A201A80">
                <wp:simplePos x="0" y="0"/>
                <wp:positionH relativeFrom="column">
                  <wp:posOffset>24063</wp:posOffset>
                </wp:positionH>
                <wp:positionV relativeFrom="paragraph">
                  <wp:posOffset>-48126</wp:posOffset>
                </wp:positionV>
                <wp:extent cx="6743700" cy="9817768"/>
                <wp:effectExtent l="0" t="0" r="19050" b="1206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9817768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201A97" w14:textId="77777777" w:rsidR="00D340E5" w:rsidRDefault="00D340E5" w:rsidP="00936AC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A201A98" w14:textId="77777777" w:rsidR="00D340E5" w:rsidRPr="00D340E5" w:rsidRDefault="00D340E5" w:rsidP="00D340E5">
                            <w:pPr>
                              <w:spacing w:before="0" w:after="0"/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A201A99" w14:textId="77777777" w:rsidR="00936ACC" w:rsidRPr="00D340E5" w:rsidRDefault="00D340E5" w:rsidP="00936AC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40E5"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 academy ethos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201A7F" id="Rounded Rectangle 19" o:spid="_x0000_s1034" style="position:absolute;left:0;text-align:left;margin-left:1.9pt;margin-top:-3.8pt;width:531pt;height:773.0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" fillcolor="#752eb0 [2405]" strokecolor="#481346 [1604]" strokeweight="1.5pt">
                <v:stroke endcap="round"/>
                <v:textbox>
                  <w:txbxContent>
                    <w:p w14:paraId="3A201A97" w14:textId="77777777" w:rsidR="00D340E5" w:rsidRDefault="00D340E5" w:rsidP="00936AC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A201A98" w14:textId="77777777" w:rsidR="00D340E5" w:rsidRPr="00D340E5" w:rsidRDefault="00D340E5" w:rsidP="00D340E5">
                      <w:pPr>
                        <w:spacing w:before="0" w:after="0"/>
                        <w:jc w:val="center"/>
                        <w:rPr>
                          <w:b/>
                          <w:color w:val="FFFFFF" w:themeColor="background1"/>
                          <w:sz w:val="3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A201A99" w14:textId="77777777" w:rsidR="00936ACC" w:rsidRPr="00D340E5" w:rsidRDefault="00D340E5" w:rsidP="00936AC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340E5"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Our academy ethos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A201A6F" w14:textId="77777777" w:rsidR="00936ACC" w:rsidRDefault="00936ACC" w:rsidP="00936ACC">
      <w:pPr>
        <w:spacing w:before="0" w:after="0"/>
        <w:rPr>
          <w:rFonts w:ascii="Calibri" w:hAnsi="Calibri"/>
          <w:b/>
          <w:sz w:val="28"/>
        </w:rPr>
      </w:pPr>
    </w:p>
    <w:p w14:paraId="3A201A70" w14:textId="77777777" w:rsidR="00936ACC" w:rsidRPr="00936ACC" w:rsidRDefault="007D36F2" w:rsidP="00936ACC">
      <w:pPr>
        <w:spacing w:before="0" w:after="0"/>
        <w:rPr>
          <w:rFonts w:ascii="Calibri" w:hAnsi="Calibri"/>
          <w:b/>
          <w:sz w:val="28"/>
        </w:rPr>
      </w:pPr>
      <w:r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8960" behindDoc="0" locked="0" layoutInCell="1" allowOverlap="1" wp14:anchorId="3A201A81" wp14:editId="3A201A82">
            <wp:simplePos x="0" y="0"/>
            <wp:positionH relativeFrom="column">
              <wp:posOffset>2541270</wp:posOffset>
            </wp:positionH>
            <wp:positionV relativeFrom="paragraph">
              <wp:posOffset>65405</wp:posOffset>
            </wp:positionV>
            <wp:extent cx="1732915" cy="718820"/>
            <wp:effectExtent l="0" t="0" r="635" b="50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A 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1792" behindDoc="0" locked="0" layoutInCell="1" allowOverlap="1" wp14:anchorId="3A201A83" wp14:editId="3A201A84">
            <wp:simplePos x="0" y="0"/>
            <wp:positionH relativeFrom="column">
              <wp:posOffset>2190683</wp:posOffset>
            </wp:positionH>
            <wp:positionV relativeFrom="paragraph">
              <wp:posOffset>2143317</wp:posOffset>
            </wp:positionV>
            <wp:extent cx="2396776" cy="1888176"/>
            <wp:effectExtent l="38100" t="38100" r="41910" b="36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pect Each Other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776" cy="1888176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40E5">
        <w:rPr>
          <w:rFonts w:ascii="Calibri" w:hAnsi="Calibri"/>
          <w:b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3A201A85" wp14:editId="3A201A86">
                <wp:simplePos x="0" y="0"/>
                <wp:positionH relativeFrom="column">
                  <wp:posOffset>2190750</wp:posOffset>
                </wp:positionH>
                <wp:positionV relativeFrom="paragraph">
                  <wp:posOffset>6416040</wp:posOffset>
                </wp:positionV>
                <wp:extent cx="2381250" cy="188595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859C0E" id="Rectangle 22" o:spid="_x0000_s1026" style="position:absolute;margin-left:172.5pt;margin-top:505.2pt;width:187.5pt;height:148.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" fillcolor="white [3212]" strokecolor="#481346 [1604]" strokeweight="1.5pt">
                <v:stroke endcap="round"/>
              </v:rect>
            </w:pict>
          </mc:Fallback>
        </mc:AlternateContent>
      </w:r>
      <w:r w:rsidR="00D340E5">
        <w:rPr>
          <w:rFonts w:ascii="Calibri" w:hAnsi="Calibri"/>
          <w:b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3A201A87" wp14:editId="3A201A88">
                <wp:simplePos x="0" y="0"/>
                <wp:positionH relativeFrom="column">
                  <wp:posOffset>2152650</wp:posOffset>
                </wp:positionH>
                <wp:positionV relativeFrom="paragraph">
                  <wp:posOffset>4263390</wp:posOffset>
                </wp:positionV>
                <wp:extent cx="2381250" cy="188595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656538" id="Rectangle 21" o:spid="_x0000_s1026" style="position:absolute;margin-left:169.5pt;margin-top:335.7pt;width:187.5pt;height:148.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" fillcolor="white [3212]" strokecolor="#481346 [1604]" strokeweight="1.5pt">
                <v:stroke endcap="round"/>
              </v:rect>
            </w:pict>
          </mc:Fallback>
        </mc:AlternateContent>
      </w:r>
      <w:r w:rsidR="00D340E5">
        <w:rPr>
          <w:rFonts w:ascii="Calibri" w:hAnsi="Calibri"/>
          <w:b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A201A89" wp14:editId="3A201A8A">
                <wp:simplePos x="0" y="0"/>
                <wp:positionH relativeFrom="column">
                  <wp:posOffset>2152650</wp:posOffset>
                </wp:positionH>
                <wp:positionV relativeFrom="paragraph">
                  <wp:posOffset>2110740</wp:posOffset>
                </wp:positionV>
                <wp:extent cx="2381250" cy="188595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E8F788" id="Rectangle 20" o:spid="_x0000_s1026" style="position:absolute;margin-left:169.5pt;margin-top:166.2pt;width:187.5pt;height:148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" fillcolor="white [3212]" strokecolor="#481346 [1604]" strokeweight="1.5pt">
                <v:stroke endcap="round"/>
              </v:rect>
            </w:pict>
          </mc:Fallback>
        </mc:AlternateContent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3840" behindDoc="0" locked="0" layoutInCell="1" allowOverlap="1" wp14:anchorId="3A201A8B" wp14:editId="3A201A8C">
            <wp:simplePos x="0" y="0"/>
            <wp:positionH relativeFrom="column">
              <wp:posOffset>2190750</wp:posOffset>
            </wp:positionH>
            <wp:positionV relativeFrom="paragraph">
              <wp:posOffset>6416040</wp:posOffset>
            </wp:positionV>
            <wp:extent cx="2362200" cy="1871980"/>
            <wp:effectExtent l="38100" t="38100" r="38100" b="330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pect Yourself V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871980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2816" behindDoc="0" locked="0" layoutInCell="1" allowOverlap="1" wp14:anchorId="3A201A8D" wp14:editId="3A201A8E">
            <wp:simplePos x="0" y="0"/>
            <wp:positionH relativeFrom="column">
              <wp:posOffset>2183765</wp:posOffset>
            </wp:positionH>
            <wp:positionV relativeFrom="paragraph">
              <wp:posOffset>4269740</wp:posOffset>
            </wp:positionV>
            <wp:extent cx="2349500" cy="1865630"/>
            <wp:effectExtent l="38100" t="38100" r="31750" b="39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pect our environment and community V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865630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6ACC" w:rsidRPr="00936ACC" w:rsidSect="007D36F2">
      <w:pgSz w:w="11907" w:h="16839" w:code="9"/>
      <w:pgMar w:top="720" w:right="720" w:bottom="510" w:left="720" w:header="720" w:footer="720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79A4" w14:textId="77777777" w:rsidR="00CF0E80" w:rsidRDefault="00CF0E80" w:rsidP="00D86613">
      <w:pPr>
        <w:spacing w:before="0" w:after="0" w:line="240" w:lineRule="auto"/>
      </w:pPr>
      <w:r>
        <w:separator/>
      </w:r>
    </w:p>
  </w:endnote>
  <w:endnote w:type="continuationSeparator" w:id="0">
    <w:p w14:paraId="2E38A337" w14:textId="77777777" w:rsidR="00CF0E80" w:rsidRDefault="00CF0E80" w:rsidP="00D8661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F0A36" w14:textId="77777777" w:rsidR="00CF0E80" w:rsidRDefault="00CF0E80" w:rsidP="00D86613">
      <w:pPr>
        <w:spacing w:before="0" w:after="0" w:line="240" w:lineRule="auto"/>
      </w:pPr>
      <w:r>
        <w:separator/>
      </w:r>
    </w:p>
  </w:footnote>
  <w:footnote w:type="continuationSeparator" w:id="0">
    <w:p w14:paraId="29724B1F" w14:textId="77777777" w:rsidR="00CF0E80" w:rsidRDefault="00CF0E80" w:rsidP="00D8661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9181F"/>
    <w:multiLevelType w:val="hybridMultilevel"/>
    <w:tmpl w:val="2098CD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64D38"/>
    <w:multiLevelType w:val="hybridMultilevel"/>
    <w:tmpl w:val="4656D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43B51"/>
    <w:multiLevelType w:val="hybridMultilevel"/>
    <w:tmpl w:val="C2CA3D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4498D"/>
    <w:multiLevelType w:val="hybridMultilevel"/>
    <w:tmpl w:val="F4064E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7F"/>
    <w:rsid w:val="000074C9"/>
    <w:rsid w:val="00106FF1"/>
    <w:rsid w:val="001620D9"/>
    <w:rsid w:val="00165CDE"/>
    <w:rsid w:val="00166202"/>
    <w:rsid w:val="001B260C"/>
    <w:rsid w:val="001C6710"/>
    <w:rsid w:val="001E6645"/>
    <w:rsid w:val="00206518"/>
    <w:rsid w:val="002167E3"/>
    <w:rsid w:val="00217EF7"/>
    <w:rsid w:val="00222B76"/>
    <w:rsid w:val="00235ED5"/>
    <w:rsid w:val="002774F5"/>
    <w:rsid w:val="002E7AB8"/>
    <w:rsid w:val="002F27DF"/>
    <w:rsid w:val="00324D28"/>
    <w:rsid w:val="003359FA"/>
    <w:rsid w:val="003364D6"/>
    <w:rsid w:val="00354B3C"/>
    <w:rsid w:val="003A2F77"/>
    <w:rsid w:val="00495B1E"/>
    <w:rsid w:val="00511EEE"/>
    <w:rsid w:val="00513273"/>
    <w:rsid w:val="00524B20"/>
    <w:rsid w:val="0054208C"/>
    <w:rsid w:val="0054367E"/>
    <w:rsid w:val="00572E11"/>
    <w:rsid w:val="005A077F"/>
    <w:rsid w:val="005C384F"/>
    <w:rsid w:val="005D3ED8"/>
    <w:rsid w:val="005F1E5D"/>
    <w:rsid w:val="00625A14"/>
    <w:rsid w:val="00650ADA"/>
    <w:rsid w:val="006657F8"/>
    <w:rsid w:val="00673A96"/>
    <w:rsid w:val="00682E4C"/>
    <w:rsid w:val="006B46D4"/>
    <w:rsid w:val="006E0C25"/>
    <w:rsid w:val="007307C4"/>
    <w:rsid w:val="007A1A8D"/>
    <w:rsid w:val="007D36F2"/>
    <w:rsid w:val="00863CBF"/>
    <w:rsid w:val="00897464"/>
    <w:rsid w:val="008E639E"/>
    <w:rsid w:val="008F05BE"/>
    <w:rsid w:val="008F2972"/>
    <w:rsid w:val="009240B8"/>
    <w:rsid w:val="00936ACC"/>
    <w:rsid w:val="00937845"/>
    <w:rsid w:val="00945462"/>
    <w:rsid w:val="009778CB"/>
    <w:rsid w:val="009901D4"/>
    <w:rsid w:val="009C1B11"/>
    <w:rsid w:val="009E6628"/>
    <w:rsid w:val="00A6758C"/>
    <w:rsid w:val="00B17239"/>
    <w:rsid w:val="00B25E4E"/>
    <w:rsid w:val="00B339CC"/>
    <w:rsid w:val="00B963D9"/>
    <w:rsid w:val="00BC1387"/>
    <w:rsid w:val="00BF3A34"/>
    <w:rsid w:val="00C07862"/>
    <w:rsid w:val="00C11A40"/>
    <w:rsid w:val="00C17626"/>
    <w:rsid w:val="00C36D3E"/>
    <w:rsid w:val="00C731AB"/>
    <w:rsid w:val="00CD7AC1"/>
    <w:rsid w:val="00CF0E80"/>
    <w:rsid w:val="00D16758"/>
    <w:rsid w:val="00D31E07"/>
    <w:rsid w:val="00D340E5"/>
    <w:rsid w:val="00D52B02"/>
    <w:rsid w:val="00D85392"/>
    <w:rsid w:val="00D86613"/>
    <w:rsid w:val="00D91A9C"/>
    <w:rsid w:val="00DB1143"/>
    <w:rsid w:val="00DC23E8"/>
    <w:rsid w:val="00DC2A10"/>
    <w:rsid w:val="00DE6E13"/>
    <w:rsid w:val="00E4426A"/>
    <w:rsid w:val="00EF2AB8"/>
    <w:rsid w:val="00EF581F"/>
    <w:rsid w:val="00F906AF"/>
    <w:rsid w:val="00FD07B3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019E3"/>
  <w15:docId w15:val="{A54649EE-DC0C-4DA7-A1A7-D3BED764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77F"/>
  </w:style>
  <w:style w:type="paragraph" w:styleId="Heading1">
    <w:name w:val="heading 1"/>
    <w:basedOn w:val="Normal"/>
    <w:next w:val="Normal"/>
    <w:link w:val="Heading1Char"/>
    <w:uiPriority w:val="9"/>
    <w:qFormat/>
    <w:rsid w:val="005A077F"/>
    <w:pPr>
      <w:pBdr>
        <w:top w:val="single" w:sz="24" w:space="0" w:color="92278F" w:themeColor="accent1"/>
        <w:left w:val="single" w:sz="24" w:space="0" w:color="92278F" w:themeColor="accent1"/>
        <w:bottom w:val="single" w:sz="24" w:space="0" w:color="92278F" w:themeColor="accent1"/>
        <w:right w:val="single" w:sz="24" w:space="0" w:color="92278F" w:themeColor="accent1"/>
      </w:pBdr>
      <w:shd w:val="clear" w:color="auto" w:fill="92278F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77F"/>
    <w:pPr>
      <w:pBdr>
        <w:top w:val="single" w:sz="24" w:space="0" w:color="F1CBF0" w:themeColor="accent1" w:themeTint="33"/>
        <w:left w:val="single" w:sz="24" w:space="0" w:color="F1CBF0" w:themeColor="accent1" w:themeTint="33"/>
        <w:bottom w:val="single" w:sz="24" w:space="0" w:color="F1CBF0" w:themeColor="accent1" w:themeTint="33"/>
        <w:right w:val="single" w:sz="24" w:space="0" w:color="F1CBF0" w:themeColor="accent1" w:themeTint="33"/>
      </w:pBdr>
      <w:shd w:val="clear" w:color="auto" w:fill="F1CBF0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77F"/>
    <w:pPr>
      <w:pBdr>
        <w:top w:val="single" w:sz="6" w:space="2" w:color="92278F" w:themeColor="accent1"/>
      </w:pBdr>
      <w:spacing w:before="300" w:after="0"/>
      <w:outlineLvl w:val="2"/>
    </w:pPr>
    <w:rPr>
      <w:caps/>
      <w:color w:val="481346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77F"/>
    <w:pPr>
      <w:pBdr>
        <w:top w:val="dotted" w:sz="6" w:space="2" w:color="92278F" w:themeColor="accent1"/>
      </w:pBdr>
      <w:spacing w:before="200" w:after="0"/>
      <w:outlineLvl w:val="3"/>
    </w:pPr>
    <w:rPr>
      <w:caps/>
      <w:color w:val="6D1D6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77F"/>
    <w:pPr>
      <w:pBdr>
        <w:bottom w:val="single" w:sz="6" w:space="1" w:color="92278F" w:themeColor="accent1"/>
      </w:pBdr>
      <w:spacing w:before="200" w:after="0"/>
      <w:outlineLvl w:val="4"/>
    </w:pPr>
    <w:rPr>
      <w:caps/>
      <w:color w:val="6D1D6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77F"/>
    <w:pPr>
      <w:pBdr>
        <w:bottom w:val="dotted" w:sz="6" w:space="1" w:color="92278F" w:themeColor="accent1"/>
      </w:pBdr>
      <w:spacing w:before="200" w:after="0"/>
      <w:outlineLvl w:val="5"/>
    </w:pPr>
    <w:rPr>
      <w:caps/>
      <w:color w:val="6D1D6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77F"/>
    <w:pPr>
      <w:spacing w:before="200" w:after="0"/>
      <w:outlineLvl w:val="6"/>
    </w:pPr>
    <w:rPr>
      <w:caps/>
      <w:color w:val="6D1D6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77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77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uiPriority w:val="33"/>
    <w:qFormat/>
    <w:rsid w:val="005A077F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A077F"/>
    <w:rPr>
      <w:b/>
      <w:bCs/>
      <w:color w:val="6D1D6A" w:themeColor="accent1" w:themeShade="BF"/>
      <w:sz w:val="16"/>
      <w:szCs w:val="16"/>
    </w:rPr>
  </w:style>
  <w:style w:type="character" w:styleId="Emphasis">
    <w:name w:val="Emphasis"/>
    <w:uiPriority w:val="20"/>
    <w:qFormat/>
    <w:rsid w:val="005A077F"/>
    <w:rPr>
      <w:caps/>
      <w:color w:val="481346" w:themeColor="accent1" w:themeShade="7F"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5A077F"/>
    <w:rPr>
      <w:caps/>
      <w:color w:val="FFFFFF" w:themeColor="background1"/>
      <w:spacing w:val="15"/>
      <w:sz w:val="22"/>
      <w:szCs w:val="22"/>
      <w:shd w:val="clear" w:color="auto" w:fill="92278F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77F"/>
    <w:rPr>
      <w:caps/>
      <w:spacing w:val="15"/>
      <w:shd w:val="clear" w:color="auto" w:fill="F1CBF0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77F"/>
    <w:rPr>
      <w:caps/>
      <w:color w:val="481346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77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77F"/>
    <w:rPr>
      <w:i/>
      <w:iCs/>
      <w:caps/>
      <w:spacing w:val="10"/>
      <w:sz w:val="18"/>
      <w:szCs w:val="18"/>
    </w:rPr>
  </w:style>
  <w:style w:type="character" w:styleId="IntenseEmphasis">
    <w:name w:val="Intense Emphasis"/>
    <w:uiPriority w:val="21"/>
    <w:qFormat/>
    <w:rsid w:val="005A077F"/>
    <w:rPr>
      <w:b/>
      <w:bCs/>
      <w:caps/>
      <w:color w:val="481346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77F"/>
    <w:pPr>
      <w:spacing w:before="240" w:after="240" w:line="240" w:lineRule="auto"/>
      <w:ind w:left="1080" w:right="1080"/>
      <w:jc w:val="center"/>
    </w:pPr>
    <w:rPr>
      <w:color w:val="92278F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77F"/>
    <w:rPr>
      <w:color w:val="92278F" w:themeColor="accent1"/>
      <w:sz w:val="24"/>
      <w:szCs w:val="24"/>
    </w:rPr>
  </w:style>
  <w:style w:type="character" w:styleId="IntenseReference">
    <w:name w:val="Intense Reference"/>
    <w:uiPriority w:val="32"/>
    <w:qFormat/>
    <w:rsid w:val="005A077F"/>
    <w:rPr>
      <w:b/>
      <w:bCs/>
      <w:i/>
      <w:iCs/>
      <w:caps/>
      <w:color w:val="92278F" w:themeColor="accent1"/>
    </w:rPr>
  </w:style>
  <w:style w:type="character" w:styleId="Hyperlink">
    <w:name w:val="Hyperlink"/>
    <w:basedOn w:val="DefaultParagraphFont"/>
    <w:unhideWhenUsed/>
    <w:rPr>
      <w:color w:val="B969B8" w:themeColor="text2" w:themeTint="99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666699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5A077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Quote">
    <w:name w:val="Quote"/>
    <w:basedOn w:val="Normal"/>
    <w:next w:val="Normal"/>
    <w:link w:val="QuoteChar"/>
    <w:uiPriority w:val="29"/>
    <w:qFormat/>
    <w:rsid w:val="005A077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A077F"/>
    <w:rPr>
      <w:i/>
      <w:iCs/>
      <w:sz w:val="24"/>
      <w:szCs w:val="24"/>
    </w:rPr>
  </w:style>
  <w:style w:type="character" w:styleId="Strong">
    <w:name w:val="Strong"/>
    <w:uiPriority w:val="22"/>
    <w:qFormat/>
    <w:rsid w:val="005A077F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77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5A077F"/>
    <w:rPr>
      <w:caps/>
      <w:color w:val="595959" w:themeColor="text1" w:themeTint="A6"/>
      <w:spacing w:val="10"/>
      <w:sz w:val="21"/>
      <w:szCs w:val="21"/>
    </w:rPr>
  </w:style>
  <w:style w:type="character" w:styleId="SubtleEmphasis">
    <w:name w:val="Subtle Emphasis"/>
    <w:uiPriority w:val="19"/>
    <w:qFormat/>
    <w:rsid w:val="005A077F"/>
    <w:rPr>
      <w:i/>
      <w:iCs/>
      <w:color w:val="481346" w:themeColor="accent1" w:themeShade="7F"/>
    </w:rPr>
  </w:style>
  <w:style w:type="character" w:styleId="SubtleReference">
    <w:name w:val="Subtle Reference"/>
    <w:uiPriority w:val="31"/>
    <w:qFormat/>
    <w:rsid w:val="005A077F"/>
    <w:rPr>
      <w:b/>
      <w:bCs/>
      <w:color w:val="92278F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5A077F"/>
    <w:pPr>
      <w:spacing w:before="0" w:after="0"/>
    </w:pPr>
    <w:rPr>
      <w:rFonts w:asciiTheme="majorHAnsi" w:eastAsiaTheme="majorEastAsia" w:hAnsiTheme="majorHAnsi" w:cstheme="majorBidi"/>
      <w:caps/>
      <w:color w:val="92278F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A077F"/>
    <w:rPr>
      <w:rFonts w:asciiTheme="majorHAnsi" w:eastAsiaTheme="majorEastAsia" w:hAnsiTheme="majorHAnsi" w:cstheme="majorBidi"/>
      <w:caps/>
      <w:color w:val="92278F" w:themeColor="accent1"/>
      <w:spacing w:val="10"/>
      <w:sz w:val="52"/>
      <w:szCs w:val="5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A077F"/>
    <w:pPr>
      <w:outlineLvl w:val="9"/>
    </w:pPr>
  </w:style>
  <w:style w:type="table" w:styleId="TableGrid">
    <w:name w:val="Table Grid"/>
    <w:basedOn w:val="TableNormal"/>
    <w:uiPriority w:val="39"/>
    <w:rsid w:val="005A077F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208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08C"/>
    <w:rPr>
      <w:rFonts w:ascii="Tahoma" w:hAnsi="Tahoma" w:cs="Tahoma"/>
      <w:sz w:val="16"/>
      <w:szCs w:val="16"/>
    </w:rPr>
  </w:style>
  <w:style w:type="paragraph" w:customStyle="1" w:styleId="Bulletsspaced">
    <w:name w:val="Bullets (spaced)"/>
    <w:basedOn w:val="Normal"/>
    <w:link w:val="BulletsspacedChar"/>
    <w:rsid w:val="005F1E5D"/>
    <w:pPr>
      <w:numPr>
        <w:numId w:val="4"/>
      </w:numPr>
      <w:spacing w:before="120" w:after="0" w:line="240" w:lineRule="auto"/>
    </w:pPr>
    <w:rPr>
      <w:rFonts w:ascii="Tahoma" w:eastAsia="Times New Roman" w:hAnsi="Tahoma" w:cs="Times New Roman"/>
      <w:color w:val="000000"/>
      <w:sz w:val="24"/>
      <w:szCs w:val="24"/>
      <w:lang w:val="en-GB" w:eastAsia="en-US"/>
    </w:rPr>
  </w:style>
  <w:style w:type="character" w:customStyle="1" w:styleId="BulletsspacedChar">
    <w:name w:val="Bullets (spaced) Char"/>
    <w:link w:val="Bulletsspaced"/>
    <w:rsid w:val="005F1E5D"/>
    <w:rPr>
      <w:rFonts w:ascii="Tahoma" w:eastAsia="Times New Roman" w:hAnsi="Tahoma" w:cs="Times New Roman"/>
      <w:color w:val="00000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8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y\AppData\Roaming\Microsoft\Templates\Ion%20design%20(blank)(2).dotx" TargetMode="External"/></Relationships>
</file>

<file path=word/theme/theme1.xml><?xml version="1.0" encoding="utf-8"?>
<a:theme xmlns:a="http://schemas.openxmlformats.org/drawingml/2006/main" name="Ion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2" ma:contentTypeDescription="Create a new document." ma:contentTypeScope="" ma:versionID="7ae13ab78d7d1c201fed9853904f0060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ae8325c36ec86060079a38e4e603288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8B7265-0FCB-4DB2-B17C-E62646897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94E905-8A3A-4E66-92B1-E5DFCEB8325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EC30B2-8426-462B-AD0C-0ED5947F46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25DE22-B607-41B0-B161-FD110828A0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 design (blank)(2)</Template>
  <TotalTime>30</TotalTime>
  <Pages>4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 City Council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Jeffery-Clarke</dc:creator>
  <cp:lastModifiedBy>C Barrington</cp:lastModifiedBy>
  <cp:revision>22</cp:revision>
  <cp:lastPrinted>2019-12-20T10:39:00Z</cp:lastPrinted>
  <dcterms:created xsi:type="dcterms:W3CDTF">2021-10-18T15:37:00Z</dcterms:created>
  <dcterms:modified xsi:type="dcterms:W3CDTF">2022-01-13T08:31:00Z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cbarrington@kingswoodprimaryacademy.org</vt:lpwstr>
  </property>
  <property fmtid="{D5CDD505-2E9C-101B-9397-08002B2CF9AE}" pid="7" name="MSIP_Label_71dda7c5-96ca-48e3-9e3a-5c391aea2853_SetDate">
    <vt:lpwstr>2019-03-13T17:26:58.9143662+00:00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ContentTypeId">
    <vt:lpwstr>0x0101000F18EA81FEC73C4FB722FB76960D92E6</vt:lpwstr>
  </property>
</Properties>
</file>